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96" w:rsidRDefault="00F66A96">
      <w:pPr>
        <w:jc w:val="center"/>
        <w:rPr>
          <w:b/>
          <w:sz w:val="20"/>
        </w:rPr>
      </w:pPr>
      <w:r>
        <w:rPr>
          <w:b/>
          <w:sz w:val="20"/>
        </w:rPr>
        <w:t>Перечень государственного имущества Республики Татарстан,</w:t>
      </w:r>
    </w:p>
    <w:p w:rsidR="00F66A96" w:rsidRDefault="00F66A96">
      <w:pPr>
        <w:jc w:val="center"/>
        <w:rPr>
          <w:b/>
          <w:sz w:val="20"/>
        </w:rPr>
      </w:pPr>
      <w:r>
        <w:rPr>
          <w:b/>
          <w:sz w:val="20"/>
        </w:rPr>
        <w:t>находящегося у юридического лица на дату последней годовой бухгалтерско</w:t>
      </w:r>
      <w:r w:rsidR="00BE2599">
        <w:rPr>
          <w:b/>
          <w:sz w:val="20"/>
        </w:rPr>
        <w:t>й</w:t>
      </w:r>
      <w:r>
        <w:rPr>
          <w:b/>
          <w:sz w:val="20"/>
        </w:rPr>
        <w:t xml:space="preserve"> отчетности</w:t>
      </w:r>
    </w:p>
    <w:p w:rsidR="00F66A96" w:rsidRDefault="00F66A96">
      <w:pPr>
        <w:jc w:val="center"/>
        <w:rPr>
          <w:sz w:val="20"/>
        </w:rPr>
      </w:pPr>
      <w:r>
        <w:rPr>
          <w:sz w:val="20"/>
        </w:rPr>
        <w:t>(</w:t>
      </w:r>
      <w:bookmarkStart w:id="0" w:name="LabelDate"/>
      <w:bookmarkEnd w:id="0"/>
      <w:r w:rsidR="000F3A8E">
        <w:rPr>
          <w:sz w:val="20"/>
        </w:rPr>
        <w:t>по состоянию на 01.01.2018</w:t>
      </w:r>
      <w:r>
        <w:rPr>
          <w:sz w:val="20"/>
        </w:rPr>
        <w:t>)</w:t>
      </w:r>
    </w:p>
    <w:p w:rsidR="00F66A96" w:rsidRDefault="00F66A96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00"/>
        <w:gridCol w:w="2800"/>
        <w:gridCol w:w="2400"/>
        <w:gridCol w:w="1100"/>
        <w:gridCol w:w="1400"/>
        <w:gridCol w:w="3000"/>
        <w:gridCol w:w="3000"/>
      </w:tblGrid>
      <w:tr w:rsidR="00F66A96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Основной </w:t>
            </w:r>
            <w:proofErr w:type="spellStart"/>
            <w:r>
              <w:rPr>
                <w:sz w:val="20"/>
              </w:rPr>
              <w:t>государствен</w:t>
            </w:r>
            <w:proofErr w:type="spellEnd"/>
            <w:r>
              <w:rPr>
                <w:sz w:val="20"/>
              </w:rPr>
              <w:t>-</w:t>
            </w:r>
          </w:p>
          <w:p w:rsidR="00F66A96" w:rsidRDefault="00F66A96" w:rsidP="00BE259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ныйрегистрацион</w:t>
            </w:r>
            <w:proofErr w:type="spellEnd"/>
            <w:r>
              <w:rPr>
                <w:sz w:val="20"/>
              </w:rPr>
              <w:t>-</w:t>
            </w:r>
          </w:p>
          <w:p w:rsidR="00F66A96" w:rsidRDefault="00F66A96" w:rsidP="00BE259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номер (ОГРН)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Полное наименование юридического лица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Адрес(местонахождение) юридического лица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 ОКПО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Наименование, номер и дата договора о закреплении государственного имущества</w:t>
            </w:r>
          </w:p>
          <w:p w:rsidR="00F66A96" w:rsidRDefault="00F66A96" w:rsidP="00BE259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(указываются все действующие договоры</w:t>
            </w:r>
            <w:r>
              <w:rPr>
                <w:sz w:val="20"/>
                <w:lang w:val="en-US"/>
              </w:rPr>
              <w:t>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 и дата дополнительного соглашения к договору о закреплении государственного имущества  (указываются все действующие дополнительные соглашения)</w:t>
            </w:r>
          </w:p>
        </w:tc>
      </w:tr>
      <w:tr w:rsidR="00F66A96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0F3A8E">
            <w:pPr>
              <w:rPr>
                <w:sz w:val="20"/>
              </w:rPr>
            </w:pPr>
            <w:bookmarkStart w:id="1" w:name="OGRN"/>
            <w:bookmarkEnd w:id="1"/>
            <w:r>
              <w:rPr>
                <w:sz w:val="20"/>
              </w:rPr>
              <w:t>1021606354483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0F3A8E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общеобразовательное учреждение средняя школа №6 г.Бавлы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0F3A8E">
            <w:pPr>
              <w:rPr>
                <w:sz w:val="20"/>
              </w:rPr>
            </w:pPr>
            <w:r>
              <w:rPr>
                <w:sz w:val="20"/>
              </w:rPr>
              <w:t xml:space="preserve">Индекс 423930, </w:t>
            </w:r>
            <w:proofErr w:type="spellStart"/>
            <w:r>
              <w:rPr>
                <w:sz w:val="20"/>
              </w:rPr>
              <w:t>Бавлы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Победы,5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0F3A8E">
            <w:pPr>
              <w:rPr>
                <w:sz w:val="20"/>
              </w:rPr>
            </w:pPr>
            <w:r>
              <w:rPr>
                <w:sz w:val="20"/>
              </w:rPr>
              <w:t>13985664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0F3A8E">
            <w:pPr>
              <w:rPr>
                <w:sz w:val="20"/>
              </w:rPr>
            </w:pPr>
            <w:r>
              <w:rPr>
                <w:sz w:val="20"/>
              </w:rPr>
              <w:t>1611004890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0F3A8E">
            <w:pPr>
              <w:rPr>
                <w:sz w:val="20"/>
              </w:rPr>
            </w:pPr>
            <w:r>
              <w:rPr>
                <w:sz w:val="20"/>
              </w:rPr>
              <w:t>Договор на закрепление госимущества в оперативное управление № 147 от 01.04.2014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>
            <w:pPr>
              <w:rPr>
                <w:sz w:val="20"/>
              </w:rPr>
            </w:pPr>
          </w:p>
        </w:tc>
      </w:tr>
    </w:tbl>
    <w:p w:rsidR="00F66A96" w:rsidRPr="00BE2599" w:rsidRDefault="00F66A96"/>
    <w:p w:rsidR="00F66A96" w:rsidRPr="00BE2599" w:rsidRDefault="00F66A96">
      <w:r w:rsidRPr="00BE2599">
        <w:br w:type="page"/>
      </w:r>
    </w:p>
    <w:tbl>
      <w:tblPr>
        <w:tblW w:w="15160" w:type="dxa"/>
        <w:tblInd w:w="-1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60"/>
        <w:gridCol w:w="1440"/>
        <w:gridCol w:w="1800"/>
        <w:gridCol w:w="2020"/>
        <w:gridCol w:w="860"/>
        <w:gridCol w:w="900"/>
        <w:gridCol w:w="900"/>
        <w:gridCol w:w="1080"/>
        <w:gridCol w:w="560"/>
        <w:gridCol w:w="900"/>
        <w:gridCol w:w="540"/>
        <w:gridCol w:w="900"/>
        <w:gridCol w:w="1100"/>
      </w:tblGrid>
      <w:tr w:rsidR="00F66A96">
        <w:trPr>
          <w:trHeight w:val="27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Наименование имущества, номер идентификации объекта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Инвентарный и кадастровый номер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Наименованиеи характеристика объекта (этажность, материал постройки и пр.)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Местонахождение (адрес)</w:t>
            </w:r>
          </w:p>
        </w:tc>
        <w:tc>
          <w:tcPr>
            <w:tcW w:w="3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Год ввода (приобретения)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Первоначально- восстановительная         стоимость  тыс.руб.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Износ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Остаточная   стоимость тыс.</w:t>
            </w:r>
            <w:r w:rsidR="00BE2599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руб.</w:t>
            </w:r>
          </w:p>
        </w:tc>
      </w:tr>
      <w:tr w:rsidR="00F66A96">
        <w:trPr>
          <w:cantSplit/>
          <w:trHeight w:val="315"/>
        </w:trPr>
        <w:tc>
          <w:tcPr>
            <w:tcW w:w="2160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2020" w:type="dxa"/>
            <w:tcBorders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шт.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площадь (кв.м.)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%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руб.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66A96">
        <w:trPr>
          <w:cantSplit/>
          <w:trHeight w:val="45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или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пог.м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полез-ная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встроен</w:t>
            </w: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.-</w:t>
            </w:r>
            <w:proofErr w:type="gramEnd"/>
            <w:r>
              <w:rPr>
                <w:rFonts w:ascii="Times New Roman CYR" w:hAnsi="Times New Roman CYR" w:cs="Times New Roman CYR"/>
                <w:sz w:val="22"/>
                <w:szCs w:val="22"/>
              </w:rPr>
              <w:t>пристр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66A9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</w:t>
            </w:r>
          </w:p>
        </w:tc>
        <w:bookmarkStart w:id="2" w:name="Obj"/>
        <w:bookmarkEnd w:id="2"/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 Основные средства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1.1. Объекты недвижимости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1.1.1. Здания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1.1.1.1. Производственные здания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 000000101001 к 16:55:010105:333:131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Здание №1 МОУ СОШ №6 эт.3 </w:t>
            </w:r>
          </w:p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Эт.3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423935,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3269,1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1960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16171,4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57,92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9366474,88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6805,4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 000001010002 к 16:55:010105:333:129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Здание №2 МОУ СОШ №6  3эт. </w:t>
            </w:r>
          </w:p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Эт.3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1875,2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1959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13957,4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58,92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8223700,08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5734,2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 000001010003 к 16:55:010105:333:128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Здание №3 МОУ СОШ №6 3эт. </w:t>
            </w:r>
          </w:p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Эт.3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2043,6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1959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13957,4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58,92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8223700,08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5734,2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000001020005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Склад </w:t>
            </w:r>
            <w:proofErr w:type="spellStart"/>
            <w:r>
              <w:rPr>
                <w:sz w:val="20"/>
                <w:szCs w:val="22"/>
              </w:rPr>
              <w:t>эт</w:t>
            </w:r>
            <w:proofErr w:type="spellEnd"/>
            <w:r>
              <w:rPr>
                <w:sz w:val="20"/>
                <w:szCs w:val="22"/>
              </w:rPr>
              <w:t xml:space="preserve">. 1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34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1983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386,3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84,68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327118,84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59,2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1.2. Движимое имущество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1.2.2. Оборудование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01380853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Автомашина мод. класс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1989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01380862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Видеоплеер Айва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1994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01380864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Видеоплеер </w:t>
            </w:r>
            <w:proofErr w:type="spellStart"/>
            <w:r>
              <w:rPr>
                <w:sz w:val="20"/>
                <w:szCs w:val="22"/>
              </w:rPr>
              <w:t>Голдстар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1996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000013800789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Картофелечистка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20600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000001380801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Комплект музыкальной аппаратуры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1989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44,1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44100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000001380798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Компьютер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51,3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51300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000001380949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Компьютер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000001380951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Компьютер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29,5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29500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000013801215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Копир </w:t>
            </w:r>
            <w:proofErr w:type="spellStart"/>
            <w:r>
              <w:rPr>
                <w:sz w:val="20"/>
                <w:szCs w:val="22"/>
              </w:rPr>
              <w:t>Canon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39,2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39200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000001380865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Ксерокс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000001381237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Маршрутизатор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00013801040-1044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Мультимедиа  проектор BENO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111,8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111800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000013801037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Мультимедиа проектор PANASONIK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62,4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62400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000001380952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Мультимедийный проектор с экраном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30,4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30400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000001380780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Мясорубка электрическая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000013801216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Асер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000013801209-10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</w:t>
            </w:r>
            <w:proofErr w:type="spellStart"/>
            <w:r>
              <w:rPr>
                <w:sz w:val="20"/>
                <w:szCs w:val="22"/>
              </w:rPr>
              <w:t>Deel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33,8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33800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000013800788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Овощерезка МПР-350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000013801038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Переносная </w:t>
            </w:r>
            <w:proofErr w:type="spellStart"/>
            <w:r>
              <w:rPr>
                <w:sz w:val="20"/>
                <w:szCs w:val="22"/>
              </w:rPr>
              <w:lastRenderedPageBreak/>
              <w:t>звукоусилительная</w:t>
            </w:r>
            <w:proofErr w:type="spellEnd"/>
            <w:r>
              <w:rPr>
                <w:sz w:val="20"/>
                <w:szCs w:val="22"/>
              </w:rPr>
              <w:t xml:space="preserve"> система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lastRenderedPageBreak/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39,3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39300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00001380758,00001380761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Пианино Сюита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1986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48000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000001380759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Пианино Сюита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1982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16300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000001380800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Принтер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21,7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21700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000013801072-80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Принтер Самсунг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38,1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38100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000001380950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Принтер МВ-216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8600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000013801081-82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Сканер </w:t>
            </w:r>
            <w:proofErr w:type="spellStart"/>
            <w:r>
              <w:rPr>
                <w:sz w:val="20"/>
                <w:szCs w:val="22"/>
              </w:rPr>
              <w:t>Epson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000013801050-52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Телевизор </w:t>
            </w:r>
            <w:proofErr w:type="spellStart"/>
            <w:r>
              <w:rPr>
                <w:sz w:val="20"/>
                <w:szCs w:val="22"/>
              </w:rPr>
              <w:t>Erisson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21,7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21700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000001381239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Холодильник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000001381241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Холодильник </w:t>
            </w:r>
            <w:proofErr w:type="spellStart"/>
            <w:r>
              <w:rPr>
                <w:sz w:val="20"/>
                <w:szCs w:val="22"/>
              </w:rPr>
              <w:t>Свияга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000013801046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Цифровая видеокамера Сони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000013801047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Цифровая видеокамера Сони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000001380778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Шкаф пекарный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23,7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23700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013801259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Ванна моечная 2х </w:t>
            </w:r>
            <w:proofErr w:type="spellStart"/>
            <w:r>
              <w:rPr>
                <w:sz w:val="20"/>
                <w:szCs w:val="22"/>
              </w:rPr>
              <w:t>секц</w:t>
            </w:r>
            <w:proofErr w:type="spellEnd"/>
            <w:r>
              <w:rPr>
                <w:sz w:val="20"/>
                <w:szCs w:val="22"/>
              </w:rPr>
              <w:t xml:space="preserve">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6300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0000000013801254-258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Ванна моечная 1х </w:t>
            </w:r>
            <w:proofErr w:type="spellStart"/>
            <w:r>
              <w:rPr>
                <w:sz w:val="20"/>
                <w:szCs w:val="22"/>
              </w:rPr>
              <w:t>секц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013801248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Весы ВР 05 МС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</w:t>
            </w:r>
            <w:r>
              <w:rPr>
                <w:sz w:val="20"/>
                <w:szCs w:val="22"/>
              </w:rPr>
              <w:lastRenderedPageBreak/>
              <w:t xml:space="preserve">0000000013801234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Водонагреватель </w:t>
            </w:r>
            <w:r>
              <w:rPr>
                <w:sz w:val="20"/>
                <w:szCs w:val="22"/>
              </w:rPr>
              <w:lastRenderedPageBreak/>
              <w:t xml:space="preserve">нагрев.150л. </w:t>
            </w:r>
            <w:proofErr w:type="spellStart"/>
            <w:r>
              <w:rPr>
                <w:sz w:val="20"/>
                <w:szCs w:val="22"/>
              </w:rPr>
              <w:t>Термекс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lastRenderedPageBreak/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1290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0000000013801273-74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Оверлог</w:t>
            </w:r>
            <w:proofErr w:type="spellEnd"/>
            <w:r>
              <w:rPr>
                <w:sz w:val="20"/>
                <w:szCs w:val="22"/>
              </w:rPr>
              <w:t xml:space="preserve"> 3 </w:t>
            </w:r>
            <w:proofErr w:type="spellStart"/>
            <w:r>
              <w:rPr>
                <w:sz w:val="20"/>
                <w:szCs w:val="22"/>
              </w:rPr>
              <w:t>нит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0000000013801268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Синтезатор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1530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0000000013801270-72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Швейная машина </w:t>
            </w:r>
            <w:proofErr w:type="spellStart"/>
            <w:r>
              <w:rPr>
                <w:sz w:val="20"/>
                <w:szCs w:val="22"/>
              </w:rPr>
              <w:t>Астралюкс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13,2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13200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0000000013801315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24-портовой </w:t>
            </w:r>
            <w:proofErr w:type="spellStart"/>
            <w:r>
              <w:rPr>
                <w:sz w:val="20"/>
                <w:szCs w:val="22"/>
              </w:rPr>
              <w:t>управ.коммутаторFast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0000000013801318-19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Источник бесперебойного питания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0000000013801346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Коммутатор управляемый 24*10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29,2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29200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0000000013801313-14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Коммутатор управляемый 8*10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0000000013801317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Маршрутизатор</w:t>
            </w:r>
            <w:proofErr w:type="spellEnd"/>
            <w:r>
              <w:rPr>
                <w:sz w:val="20"/>
                <w:szCs w:val="22"/>
              </w:rPr>
              <w:t xml:space="preserve">  </w:t>
            </w:r>
            <w:proofErr w:type="spellStart"/>
            <w:r>
              <w:rPr>
                <w:sz w:val="20"/>
                <w:szCs w:val="22"/>
              </w:rPr>
              <w:t>ZyWALL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13,2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13200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0000000013801326-40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Монитор 19 </w:t>
            </w:r>
            <w:proofErr w:type="spellStart"/>
            <w:r>
              <w:rPr>
                <w:sz w:val="20"/>
                <w:szCs w:val="22"/>
              </w:rPr>
              <w:t>Acer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99000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Овощерезка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57,14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11542,28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8,6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0000000013801320-21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Оптический </w:t>
            </w:r>
            <w:proofErr w:type="spellStart"/>
            <w:r>
              <w:rPr>
                <w:sz w:val="20"/>
                <w:szCs w:val="22"/>
              </w:rPr>
              <w:t>медиаконвертор</w:t>
            </w:r>
            <w:proofErr w:type="spellEnd"/>
            <w:r>
              <w:rPr>
                <w:sz w:val="20"/>
                <w:szCs w:val="22"/>
              </w:rPr>
              <w:t xml:space="preserve"> 10/100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0000000013801342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Принтер </w:t>
            </w:r>
            <w:proofErr w:type="spellStart"/>
            <w:r>
              <w:rPr>
                <w:sz w:val="20"/>
                <w:szCs w:val="22"/>
              </w:rPr>
              <w:t>Canon</w:t>
            </w:r>
            <w:proofErr w:type="spellEnd"/>
            <w:r>
              <w:rPr>
                <w:sz w:val="20"/>
                <w:szCs w:val="22"/>
              </w:rPr>
              <w:t xml:space="preserve"> LBR 2900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3600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0000000013801343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Проектор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0000000013801361-363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Процессор CPU 4300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29000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0000000013801347-360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Процессор </w:t>
            </w:r>
            <w:proofErr w:type="spellStart"/>
            <w:r>
              <w:rPr>
                <w:sz w:val="20"/>
                <w:szCs w:val="22"/>
              </w:rPr>
              <w:t>Intel</w:t>
            </w:r>
            <w:proofErr w:type="spellEnd"/>
            <w:r>
              <w:rPr>
                <w:sz w:val="20"/>
                <w:szCs w:val="22"/>
              </w:rPr>
              <w:t xml:space="preserve"> 2140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135,7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135700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0000000013801368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РА - 2312, усилитель мощности 2*120 ВТ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0000000013801367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Телекоммуникационный настенный кабинет 19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0000000013801372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Телекоммуникационный кабинет 19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0000000013801371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Телекоммуникационный шкаф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188,7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188700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0000000013801316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Точка доступа ZYXEL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0000000013801384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Удаленная микрофонная консоль RM -88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0000000013801373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Факс </w:t>
            </w:r>
            <w:proofErr w:type="spellStart"/>
            <w:r>
              <w:rPr>
                <w:sz w:val="20"/>
                <w:szCs w:val="22"/>
              </w:rPr>
              <w:t>Panasonik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0000000013801385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Компьютер в комплекте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000013801039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Интерактивная доска SMART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61,2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61200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13801395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Проектор 5122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13801397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Проектор МР515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lastRenderedPageBreak/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15300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13801396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Проектор НР115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17,7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17700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13801423-25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Интерактивный комплект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171,9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91,67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157580,73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14,1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13801432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Проектор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13801426-31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Проекционный комплект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114000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13801442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Принтер Самсунг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13801446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Интерактивный комплект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62,9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63,09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39683,61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23,21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13801472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Крепление для мультимедийного проектора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3900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13801441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Облучатель-рецеркулятор</w:t>
            </w:r>
            <w:proofErr w:type="spellEnd"/>
            <w:r>
              <w:rPr>
                <w:sz w:val="20"/>
                <w:szCs w:val="22"/>
              </w:rPr>
              <w:t xml:space="preserve"> настен.ОРБ-1Н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8300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13801445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Прибор определения остроты зрения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13801434-435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Проекционный комплект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48,4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48400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13801440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Шкаф холодильный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21,5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21500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13801433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Интерактивная доска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24900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13801450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К-т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учебно-лабор.оборуд.д</w:t>
            </w:r>
            <w:proofErr w:type="spellEnd"/>
            <w:r>
              <w:rPr>
                <w:sz w:val="20"/>
                <w:szCs w:val="22"/>
              </w:rPr>
              <w:t>/</w:t>
            </w:r>
            <w:proofErr w:type="spellStart"/>
            <w:r>
              <w:rPr>
                <w:sz w:val="20"/>
                <w:szCs w:val="22"/>
              </w:rPr>
              <w:t>нач.клас.адаптер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13801451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К-т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учебно-лабор.оборуд.д</w:t>
            </w:r>
            <w:proofErr w:type="spellEnd"/>
            <w:r>
              <w:rPr>
                <w:sz w:val="20"/>
                <w:szCs w:val="22"/>
              </w:rPr>
              <w:t>/</w:t>
            </w:r>
            <w:proofErr w:type="spellStart"/>
            <w:r>
              <w:rPr>
                <w:sz w:val="20"/>
                <w:szCs w:val="22"/>
              </w:rPr>
              <w:t>нач.клас.датчик</w:t>
            </w:r>
            <w:proofErr w:type="spellEnd"/>
            <w:r>
              <w:rPr>
                <w:sz w:val="20"/>
                <w:szCs w:val="22"/>
              </w:rPr>
              <w:t xml:space="preserve"> атмосферного давления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13801452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К-т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учебно-лабор.оборуд.д</w:t>
            </w:r>
            <w:proofErr w:type="spellEnd"/>
            <w:r>
              <w:rPr>
                <w:sz w:val="20"/>
                <w:szCs w:val="22"/>
              </w:rPr>
              <w:t>/</w:t>
            </w:r>
            <w:proofErr w:type="spellStart"/>
            <w:r>
              <w:rPr>
                <w:sz w:val="20"/>
                <w:szCs w:val="22"/>
              </w:rPr>
              <w:t>нач.</w:t>
            </w:r>
            <w:r>
              <w:rPr>
                <w:sz w:val="20"/>
                <w:szCs w:val="22"/>
              </w:rPr>
              <w:lastRenderedPageBreak/>
              <w:t>клас.датчик</w:t>
            </w:r>
            <w:proofErr w:type="spellEnd"/>
            <w:r>
              <w:rPr>
                <w:sz w:val="20"/>
                <w:szCs w:val="22"/>
              </w:rPr>
              <w:t xml:space="preserve"> относительной влажности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5700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13801449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К-т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учебно-лабор.оборуд.д</w:t>
            </w:r>
            <w:proofErr w:type="spellEnd"/>
            <w:r>
              <w:rPr>
                <w:sz w:val="20"/>
                <w:szCs w:val="22"/>
              </w:rPr>
              <w:t>/</w:t>
            </w:r>
            <w:proofErr w:type="spellStart"/>
            <w:r>
              <w:rPr>
                <w:sz w:val="20"/>
                <w:szCs w:val="22"/>
              </w:rPr>
              <w:t>нач.клас.датчикрастояния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13801448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К-т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учебно-лабор.оборуд.д</w:t>
            </w:r>
            <w:proofErr w:type="spellEnd"/>
            <w:r>
              <w:rPr>
                <w:sz w:val="20"/>
                <w:szCs w:val="22"/>
              </w:rPr>
              <w:t>/</w:t>
            </w:r>
            <w:proofErr w:type="spellStart"/>
            <w:r>
              <w:rPr>
                <w:sz w:val="20"/>
                <w:szCs w:val="22"/>
              </w:rPr>
              <w:t>нач.клас.датчик</w:t>
            </w:r>
            <w:proofErr w:type="spellEnd"/>
            <w:r>
              <w:rPr>
                <w:sz w:val="20"/>
                <w:szCs w:val="22"/>
              </w:rPr>
              <w:t xml:space="preserve"> температуры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13801447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К-т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учебно-лабор.оборуд.д</w:t>
            </w:r>
            <w:proofErr w:type="spellEnd"/>
            <w:r>
              <w:rPr>
                <w:sz w:val="20"/>
                <w:szCs w:val="22"/>
              </w:rPr>
              <w:t>/</w:t>
            </w:r>
            <w:proofErr w:type="spellStart"/>
            <w:r>
              <w:rPr>
                <w:sz w:val="20"/>
                <w:szCs w:val="22"/>
              </w:rPr>
              <w:t>нач.клас.Документ-камера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24900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13801455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К-т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учебно-лабор.оборуд.д</w:t>
            </w:r>
            <w:proofErr w:type="spellEnd"/>
            <w:r>
              <w:rPr>
                <w:sz w:val="20"/>
                <w:szCs w:val="22"/>
              </w:rPr>
              <w:t>/</w:t>
            </w:r>
            <w:proofErr w:type="spellStart"/>
            <w:r>
              <w:rPr>
                <w:sz w:val="20"/>
                <w:szCs w:val="22"/>
              </w:rPr>
              <w:t>нач.клас.малыйэксперементальный</w:t>
            </w:r>
            <w:proofErr w:type="spellEnd"/>
            <w:r>
              <w:rPr>
                <w:sz w:val="20"/>
                <w:szCs w:val="22"/>
              </w:rPr>
              <w:t xml:space="preserve"> набор по </w:t>
            </w:r>
            <w:proofErr w:type="spellStart"/>
            <w:r>
              <w:rPr>
                <w:sz w:val="20"/>
                <w:szCs w:val="22"/>
              </w:rPr>
              <w:t>солн.энергии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6900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13801453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К-т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учебно-лабор.оборуд.д</w:t>
            </w:r>
            <w:proofErr w:type="spellEnd"/>
            <w:r>
              <w:rPr>
                <w:sz w:val="20"/>
                <w:szCs w:val="22"/>
              </w:rPr>
              <w:t>/</w:t>
            </w:r>
            <w:proofErr w:type="spellStart"/>
            <w:r>
              <w:rPr>
                <w:sz w:val="20"/>
                <w:szCs w:val="22"/>
              </w:rPr>
              <w:t>нач.клас.прибор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д</w:t>
            </w:r>
            <w:proofErr w:type="spellEnd"/>
            <w:r>
              <w:rPr>
                <w:sz w:val="20"/>
                <w:szCs w:val="22"/>
              </w:rPr>
              <w:t>/</w:t>
            </w:r>
            <w:proofErr w:type="spellStart"/>
            <w:r>
              <w:rPr>
                <w:sz w:val="20"/>
                <w:szCs w:val="22"/>
              </w:rPr>
              <w:t>наглядн.демонстрации</w:t>
            </w:r>
            <w:proofErr w:type="spellEnd"/>
            <w:r>
              <w:rPr>
                <w:sz w:val="20"/>
                <w:szCs w:val="22"/>
              </w:rPr>
              <w:t xml:space="preserve"> годового движения земли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13801454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К-т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учебно-лабор.оборуд.д</w:t>
            </w:r>
            <w:proofErr w:type="spellEnd"/>
            <w:r>
              <w:rPr>
                <w:sz w:val="20"/>
                <w:szCs w:val="22"/>
              </w:rPr>
              <w:t>/</w:t>
            </w:r>
            <w:proofErr w:type="spellStart"/>
            <w:r>
              <w:rPr>
                <w:sz w:val="20"/>
                <w:szCs w:val="22"/>
              </w:rPr>
              <w:t>нач.клас.скелет</w:t>
            </w:r>
            <w:proofErr w:type="spellEnd"/>
            <w:r>
              <w:rPr>
                <w:sz w:val="20"/>
                <w:szCs w:val="22"/>
              </w:rPr>
              <w:t xml:space="preserve"> человека на подставке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13801456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К-т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учебно-лабор.оборуд.д</w:t>
            </w:r>
            <w:proofErr w:type="spellEnd"/>
            <w:r>
              <w:rPr>
                <w:sz w:val="20"/>
                <w:szCs w:val="22"/>
              </w:rPr>
              <w:t>/</w:t>
            </w:r>
            <w:proofErr w:type="spellStart"/>
            <w:r>
              <w:rPr>
                <w:sz w:val="20"/>
                <w:szCs w:val="22"/>
              </w:rPr>
              <w:t>нач.клас.гипс.геометрич.тел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8900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13801458-01469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К-т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учебно-лабор.оборуд.д</w:t>
            </w:r>
            <w:proofErr w:type="spellEnd"/>
            <w:r>
              <w:rPr>
                <w:sz w:val="20"/>
                <w:szCs w:val="22"/>
              </w:rPr>
              <w:t>/</w:t>
            </w:r>
            <w:proofErr w:type="spellStart"/>
            <w:r>
              <w:rPr>
                <w:sz w:val="20"/>
                <w:szCs w:val="22"/>
              </w:rPr>
              <w:t>нач.клас.минилабораторя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119,1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6,67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7943,97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109,2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13801443-444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Столик СИП 2-МС со средствами для оказания неотложной помощи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13801471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Холодильник для медицинского кабинета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13801564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Адаптер с программным обеспечением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5900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13801570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Интерактивный цифровой микроскоп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13801571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Камера для передачи изображений документов, на экран в виде телевизионного сигнала или в иной  </w:t>
            </w:r>
            <w:proofErr w:type="spellStart"/>
            <w:r>
              <w:rPr>
                <w:sz w:val="20"/>
                <w:szCs w:val="22"/>
              </w:rPr>
              <w:t>электр</w:t>
            </w:r>
            <w:proofErr w:type="gramStart"/>
            <w:r>
              <w:rPr>
                <w:sz w:val="20"/>
                <w:szCs w:val="22"/>
              </w:rPr>
              <w:t>.ф</w:t>
            </w:r>
            <w:proofErr w:type="gramEnd"/>
            <w:r>
              <w:rPr>
                <w:sz w:val="20"/>
                <w:szCs w:val="22"/>
              </w:rPr>
              <w:t>орме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32,2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32200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13801477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Комплект </w:t>
            </w:r>
            <w:proofErr w:type="spellStart"/>
            <w:r>
              <w:rPr>
                <w:sz w:val="20"/>
                <w:szCs w:val="22"/>
              </w:rPr>
              <w:t>шк.мульт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9900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13801473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Комплект камеры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26,2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26200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13801532-39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Моноблок ICL S222 </w:t>
            </w:r>
            <w:proofErr w:type="spellStart"/>
            <w:r>
              <w:rPr>
                <w:sz w:val="20"/>
                <w:szCs w:val="22"/>
              </w:rPr>
              <w:t>Mi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158,3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158300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13801479-87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Моноблок ICL S222 </w:t>
            </w:r>
            <w:proofErr w:type="spellStart"/>
            <w:r>
              <w:rPr>
                <w:sz w:val="20"/>
                <w:szCs w:val="22"/>
              </w:rPr>
              <w:t>Mi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171,8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171800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13801475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Плита </w:t>
            </w:r>
            <w:proofErr w:type="spellStart"/>
            <w:r>
              <w:rPr>
                <w:sz w:val="20"/>
                <w:szCs w:val="22"/>
              </w:rPr>
              <w:t>Пэжш</w:t>
            </w:r>
            <w:proofErr w:type="spellEnd"/>
            <w:r>
              <w:rPr>
                <w:sz w:val="20"/>
                <w:szCs w:val="22"/>
              </w:rPr>
              <w:t xml:space="preserve"> 4 с ж/</w:t>
            </w:r>
            <w:proofErr w:type="spellStart"/>
            <w:r>
              <w:rPr>
                <w:sz w:val="20"/>
                <w:szCs w:val="22"/>
              </w:rPr>
              <w:t>ш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19,7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19700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13801478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Электрический водонагреватель OASIS N10L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3600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13801476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Холодильный шкаф </w:t>
            </w:r>
            <w:proofErr w:type="spellStart"/>
            <w:r>
              <w:rPr>
                <w:sz w:val="20"/>
                <w:szCs w:val="22"/>
              </w:rPr>
              <w:t>Polair</w:t>
            </w:r>
            <w:proofErr w:type="spellEnd"/>
            <w:r>
              <w:rPr>
                <w:sz w:val="20"/>
                <w:szCs w:val="22"/>
              </w:rPr>
              <w:t xml:space="preserve"> СМ-105 S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 013801063-</w:t>
            </w:r>
            <w:r>
              <w:rPr>
                <w:sz w:val="20"/>
                <w:szCs w:val="22"/>
              </w:rPr>
              <w:lastRenderedPageBreak/>
              <w:t xml:space="preserve">071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Компьютер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lastRenderedPageBreak/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184,4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184400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К-т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учебно-лабор.оборуд.д</w:t>
            </w:r>
            <w:proofErr w:type="spellEnd"/>
            <w:r>
              <w:rPr>
                <w:sz w:val="20"/>
                <w:szCs w:val="22"/>
              </w:rPr>
              <w:t>/</w:t>
            </w:r>
            <w:proofErr w:type="spellStart"/>
            <w:r>
              <w:rPr>
                <w:sz w:val="20"/>
                <w:szCs w:val="22"/>
              </w:rPr>
              <w:t>нач.клас.скелет</w:t>
            </w:r>
            <w:proofErr w:type="spellEnd"/>
            <w:r>
              <w:rPr>
                <w:sz w:val="20"/>
                <w:szCs w:val="22"/>
              </w:rPr>
              <w:t xml:space="preserve"> человека на подставке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Стойки </w:t>
            </w:r>
            <w:proofErr w:type="spellStart"/>
            <w:r>
              <w:rPr>
                <w:sz w:val="20"/>
                <w:szCs w:val="22"/>
              </w:rPr>
              <w:t>волебольные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10106000167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Узел учета энергоресурсов и системы автоматики погодного регулирования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1143,9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61,67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705443,13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435,59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000013808675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Камера холодильная </w:t>
            </w:r>
            <w:proofErr w:type="spellStart"/>
            <w:r>
              <w:rPr>
                <w:sz w:val="20"/>
                <w:szCs w:val="22"/>
              </w:rPr>
              <w:t>Polar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55,5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55500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10106000169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</w:t>
            </w:r>
            <w:proofErr w:type="spellStart"/>
            <w:r>
              <w:rPr>
                <w:sz w:val="20"/>
                <w:szCs w:val="22"/>
              </w:rPr>
              <w:t>Raybook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23,4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23400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10106000214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Принтер </w:t>
            </w:r>
            <w:proofErr w:type="spellStart"/>
            <w:r>
              <w:rPr>
                <w:sz w:val="20"/>
                <w:szCs w:val="22"/>
              </w:rPr>
              <w:t>Canon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4700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10106000216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ПАК Стрелец мониторинг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36,81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36810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10106000217-227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Ноутбук "Портативная ПЭВ </w:t>
            </w:r>
            <w:proofErr w:type="spellStart"/>
            <w:r>
              <w:rPr>
                <w:sz w:val="20"/>
                <w:szCs w:val="22"/>
              </w:rPr>
              <w:t>Raybok</w:t>
            </w:r>
            <w:proofErr w:type="spellEnd"/>
            <w:r>
              <w:rPr>
                <w:sz w:val="20"/>
                <w:szCs w:val="22"/>
              </w:rPr>
              <w:t xml:space="preserve">"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227,2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227200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10106000318-306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</w:t>
            </w:r>
            <w:proofErr w:type="spellStart"/>
            <w:r>
              <w:rPr>
                <w:sz w:val="20"/>
                <w:szCs w:val="22"/>
              </w:rPr>
              <w:t>Reibok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540,5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540500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10106000305-317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Портативный компьютер преподавателя </w:t>
            </w:r>
            <w:proofErr w:type="spellStart"/>
            <w:r>
              <w:rPr>
                <w:sz w:val="20"/>
                <w:szCs w:val="22"/>
              </w:rPr>
              <w:t>Reibok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191000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1.2.3. Другие основные средства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000013801032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Стеллаж для книг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4700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013801217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Велотренажер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4700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000001631025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Канцелярский гарнитур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1982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000013800777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Козел гимнастический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000013800783-784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Колодки стартовые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000001631081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Мебель для прихожей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6300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000001631078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Мебель столовая 24/126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63,5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63500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000001630981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Мягкая мебель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000001631082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Палатка 3х местная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18-23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Палатка 4х местная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30,6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30600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000001631030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Стенд тренажер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000001631028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Стенка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1999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000001631080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Стол сервировочный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000013801054-56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Стол теннисный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000001631098-101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Диваны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000001381241-42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Книжный шкаф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000001381249-50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Стеллажи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0000000013801294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Диван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000013801226-228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Доска трехэлементная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14,8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14800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</w:t>
            </w:r>
            <w:r>
              <w:rPr>
                <w:sz w:val="20"/>
                <w:szCs w:val="22"/>
              </w:rPr>
              <w:lastRenderedPageBreak/>
              <w:t xml:space="preserve">0000000013801293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Компьютерный стол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lastRenderedPageBreak/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000013801225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Контейнер для мусора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0000000013801292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Лабораторное оборудование для географии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33,4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33400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0000000013801237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Машина </w:t>
            </w:r>
            <w:proofErr w:type="spellStart"/>
            <w:r>
              <w:rPr>
                <w:sz w:val="20"/>
                <w:szCs w:val="22"/>
              </w:rPr>
              <w:t>протирочнорезальная</w:t>
            </w:r>
            <w:proofErr w:type="spellEnd"/>
            <w:r>
              <w:rPr>
                <w:sz w:val="20"/>
                <w:szCs w:val="22"/>
              </w:rPr>
              <w:t xml:space="preserve"> МПР-350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25,5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57,14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14570,7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10,9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0000000013801233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Мясорубка МИМ 300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0000000013801266-67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Плита электрическая ЭП 6 </w:t>
            </w:r>
            <w:proofErr w:type="spellStart"/>
            <w:r>
              <w:rPr>
                <w:sz w:val="20"/>
                <w:szCs w:val="22"/>
              </w:rPr>
              <w:t>жш</w:t>
            </w:r>
            <w:proofErr w:type="spellEnd"/>
            <w:r>
              <w:rPr>
                <w:sz w:val="20"/>
                <w:szCs w:val="22"/>
              </w:rPr>
              <w:t xml:space="preserve"> духовка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90,2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90200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0000000013801261-62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Полка для разделочных досок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0000000013801249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Стеллаж для посуды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11,7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11700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0000000013801260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Стеллаж производственный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0000000013801263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Стеллаж производственный (3 полки)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0000000013801264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Стеллаж производственный (3 полки)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0000000013801265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Стеллаж производственный (3 полки)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0000000013801229-30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Стенд тренажер по ПДД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</w:t>
            </w:r>
            <w:r>
              <w:rPr>
                <w:sz w:val="20"/>
                <w:szCs w:val="22"/>
              </w:rPr>
              <w:lastRenderedPageBreak/>
              <w:t xml:space="preserve">0000000013801250-51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Стол </w:t>
            </w:r>
            <w:r>
              <w:rPr>
                <w:sz w:val="20"/>
                <w:szCs w:val="22"/>
              </w:rPr>
              <w:lastRenderedPageBreak/>
              <w:t xml:space="preserve">производственный СП/1800 полка решетка/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lastRenderedPageBreak/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11300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0000000013801252-53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Стол производственный СП/1500 полка решетка/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9,7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9700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0000000013801394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Информационный стенд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0000000013801393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Стабилизатор напряжения СНОТЕК 220В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3600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000001640527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Набор мебели ламинат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13801422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Детская диван-кровать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8300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13801421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Детская комод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13801420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Детская навесная секция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13801418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Детская </w:t>
            </w:r>
            <w:proofErr w:type="spellStart"/>
            <w:r>
              <w:rPr>
                <w:sz w:val="20"/>
                <w:szCs w:val="22"/>
              </w:rPr>
              <w:t>Стелаж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д</w:t>
            </w:r>
            <w:proofErr w:type="spellEnd"/>
            <w:r>
              <w:rPr>
                <w:sz w:val="20"/>
                <w:szCs w:val="22"/>
              </w:rPr>
              <w:t xml:space="preserve">/книг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13801419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Детская -шкаф с полками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1381247-48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Стеллажи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13801436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Кушетка физиотерапевтическая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3600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13801437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Стол </w:t>
            </w:r>
            <w:proofErr w:type="spellStart"/>
            <w:r>
              <w:rPr>
                <w:sz w:val="20"/>
                <w:szCs w:val="22"/>
              </w:rPr>
              <w:t>однотумбовый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3900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13801439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Шкаф медицинский 2-х </w:t>
            </w:r>
            <w:proofErr w:type="spellStart"/>
            <w:r>
              <w:rPr>
                <w:sz w:val="20"/>
                <w:szCs w:val="22"/>
              </w:rPr>
              <w:t>ств</w:t>
            </w:r>
            <w:proofErr w:type="spellEnd"/>
            <w:r>
              <w:rPr>
                <w:sz w:val="20"/>
                <w:szCs w:val="22"/>
              </w:rPr>
              <w:t xml:space="preserve">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13801438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Шкаф медицинский 1-х </w:t>
            </w:r>
            <w:proofErr w:type="spellStart"/>
            <w:r>
              <w:rPr>
                <w:sz w:val="20"/>
                <w:szCs w:val="22"/>
              </w:rPr>
              <w:t>ств</w:t>
            </w:r>
            <w:proofErr w:type="spellEnd"/>
            <w:r>
              <w:rPr>
                <w:sz w:val="20"/>
                <w:szCs w:val="22"/>
              </w:rPr>
              <w:t xml:space="preserve">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7300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Большая Российская </w:t>
            </w:r>
            <w:r>
              <w:rPr>
                <w:sz w:val="20"/>
                <w:szCs w:val="22"/>
              </w:rPr>
              <w:lastRenderedPageBreak/>
              <w:t xml:space="preserve">библиотека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2300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13801567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Датчик атмосферного давления воздуха(барометр)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13801565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Датчик относительной влажности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7700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1380168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Датчик расстояния с программным обеспечением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13801566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Датчик температуры поверхности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3300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13801569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Датчик температуры с программным обеспечением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13801540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 5004Стенд уголок "Уголок безопасности дорожного движения"-универсальный (1-11 классы)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13801541-556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Минилаборатория</w:t>
            </w:r>
            <w:proofErr w:type="spellEnd"/>
            <w:r>
              <w:rPr>
                <w:sz w:val="20"/>
                <w:szCs w:val="22"/>
              </w:rPr>
              <w:t xml:space="preserve"> для начальной школы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126,4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126400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13801560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Плакат "Таблица умножения"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8900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13801559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Наглядное пособие Буквы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13801572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 2095 Четырехсторонний перекресток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7900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13801488-13801509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Скамья 1.5*30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Бавлы,Пл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74,8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74800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13801520-531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Стол обеденный </w:t>
            </w:r>
            <w:r>
              <w:rPr>
                <w:sz w:val="20"/>
                <w:szCs w:val="22"/>
              </w:rPr>
              <w:lastRenderedPageBreak/>
              <w:t xml:space="preserve">1.5*70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lastRenderedPageBreak/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22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90,2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90200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13801563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Теллурий (Модель </w:t>
            </w:r>
            <w:proofErr w:type="gramStart"/>
            <w:r>
              <w:rPr>
                <w:sz w:val="20"/>
                <w:szCs w:val="22"/>
              </w:rPr>
              <w:t xml:space="preserve">( </w:t>
            </w:r>
            <w:proofErr w:type="gramEnd"/>
            <w:r>
              <w:rPr>
                <w:sz w:val="20"/>
                <w:szCs w:val="22"/>
              </w:rPr>
              <w:t xml:space="preserve">модель Солнце-Земля Луна)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5700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13801562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Торс человека разборный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3500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13801557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Фрагмент "Карта РФ, мира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8300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13801561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Фрагмент "Разбор по частям речи, разбор слова по составу и звукобуквенный анализ слова"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8900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13801558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Фрагмент "Таблица классов и разрядов"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3100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2544,41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2544410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10106000170-213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Кабинет физики (блок </w:t>
            </w:r>
            <w:proofErr w:type="spellStart"/>
            <w:r>
              <w:rPr>
                <w:sz w:val="20"/>
                <w:szCs w:val="22"/>
              </w:rPr>
              <w:t>пит.</w:t>
            </w:r>
            <w:proofErr w:type="gramStart"/>
            <w:r>
              <w:rPr>
                <w:sz w:val="20"/>
                <w:szCs w:val="22"/>
              </w:rPr>
              <w:t>,г</w:t>
            </w:r>
            <w:proofErr w:type="gramEnd"/>
            <w:r>
              <w:rPr>
                <w:sz w:val="20"/>
                <w:szCs w:val="22"/>
              </w:rPr>
              <w:t>енератор;приборы,наборы</w:t>
            </w:r>
            <w:proofErr w:type="spellEnd"/>
            <w:r>
              <w:rPr>
                <w:sz w:val="20"/>
                <w:szCs w:val="22"/>
              </w:rPr>
              <w:t xml:space="preserve"> разные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208,2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208200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10106000215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Палатка 3х местная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3600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423930, </w:t>
            </w:r>
            <w:proofErr w:type="spellStart"/>
            <w:r>
              <w:rPr>
                <w:sz w:val="20"/>
                <w:szCs w:val="22"/>
              </w:rPr>
              <w:t>Бавлы</w:t>
            </w:r>
            <w:proofErr w:type="gramStart"/>
            <w:r>
              <w:rPr>
                <w:sz w:val="20"/>
                <w:szCs w:val="22"/>
              </w:rPr>
              <w:t>,П</w:t>
            </w:r>
            <w:proofErr w:type="gramEnd"/>
            <w:r>
              <w:rPr>
                <w:sz w:val="20"/>
                <w:szCs w:val="22"/>
              </w:rPr>
              <w:t>л</w:t>
            </w:r>
            <w:proofErr w:type="spellEnd"/>
            <w:r>
              <w:rPr>
                <w:sz w:val="20"/>
                <w:szCs w:val="22"/>
              </w:rPr>
              <w:t xml:space="preserve"> Победы,5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464,08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464080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 </w:t>
            </w:r>
          </w:p>
        </w:tc>
      </w:tr>
      <w:tr w:rsidR="000F3A8E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53974,6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3A8E" w:rsidRDefault="000F3A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18934,6</w:t>
            </w:r>
          </w:p>
        </w:tc>
      </w:tr>
    </w:tbl>
    <w:p w:rsidR="00F66A96" w:rsidRDefault="00F66A96">
      <w:pPr>
        <w:jc w:val="center"/>
        <w:rPr>
          <w:szCs w:val="22"/>
        </w:rPr>
      </w:pPr>
    </w:p>
    <w:p w:rsidR="00F66A96" w:rsidRDefault="00F66A96">
      <w:pPr>
        <w:rPr>
          <w:lang w:val="en-US"/>
        </w:rPr>
      </w:pPr>
    </w:p>
    <w:p w:rsidR="00F66A96" w:rsidRDefault="00F66A96">
      <w:r>
        <w:t xml:space="preserve">Руководитель ________________________  </w:t>
      </w:r>
      <w:bookmarkStart w:id="3" w:name="FIO"/>
      <w:bookmarkEnd w:id="3"/>
      <w:r w:rsidR="000F3A8E">
        <w:t xml:space="preserve">Малахова Т. А.                                     </w:t>
      </w:r>
      <w:r>
        <w:t xml:space="preserve">    тел.  </w:t>
      </w:r>
      <w:bookmarkStart w:id="4" w:name="Telefon"/>
      <w:bookmarkEnd w:id="4"/>
      <w:r w:rsidR="000F3A8E">
        <w:t>5-32-75</w:t>
      </w:r>
    </w:p>
    <w:p w:rsidR="00F66A96" w:rsidRDefault="00F66A96">
      <w:r>
        <w:t xml:space="preserve">      МП (подпись)                                   (Ф.И.О.)                                            (телефон)</w:t>
      </w:r>
    </w:p>
    <w:p w:rsidR="00F66A96" w:rsidRDefault="00F66A96"/>
    <w:p w:rsidR="00067C84" w:rsidRDefault="00067C84">
      <w:r>
        <w:t>Руководитель Палаты земельных</w:t>
      </w:r>
    </w:p>
    <w:p w:rsidR="00F66A96" w:rsidRDefault="00067C84">
      <w:r>
        <w:t>и имущественных отношений ___________________________Михайлова А.А.</w:t>
      </w:r>
      <w:bookmarkStart w:id="5" w:name="_GoBack"/>
      <w:bookmarkEnd w:id="5"/>
    </w:p>
    <w:sectPr w:rsidR="00F66A96" w:rsidSect="007023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noPunctuationKerning/>
  <w:characterSpacingControl w:val="doNotCompress"/>
  <w:compat/>
  <w:rsids>
    <w:rsidRoot w:val="000F3A8E"/>
    <w:rsid w:val="00067C84"/>
    <w:rsid w:val="000F3A8E"/>
    <w:rsid w:val="007023C0"/>
    <w:rsid w:val="00BC17D4"/>
    <w:rsid w:val="00BE2599"/>
    <w:rsid w:val="00F66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3C0"/>
    <w:rPr>
      <w:sz w:val="24"/>
      <w:szCs w:val="24"/>
    </w:rPr>
  </w:style>
  <w:style w:type="paragraph" w:styleId="1">
    <w:name w:val="heading 1"/>
    <w:basedOn w:val="a"/>
    <w:next w:val="a"/>
    <w:qFormat/>
    <w:rsid w:val="007023C0"/>
    <w:pPr>
      <w:keepNext/>
      <w:jc w:val="center"/>
      <w:outlineLvl w:val="0"/>
    </w:pPr>
    <w:rPr>
      <w:rFonts w:ascii="Times New Roman CYR" w:hAnsi="Times New Roman CYR" w:cs="Times New Roman CYR"/>
      <w:b/>
      <w:bCs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8">
    <w:name w:val="xl28"/>
    <w:basedOn w:val="a"/>
    <w:rsid w:val="007023C0"/>
    <w:pPr>
      <w:spacing w:before="100" w:beforeAutospacing="1" w:after="100" w:afterAutospacing="1"/>
    </w:pPr>
    <w:rPr>
      <w:rFonts w:ascii="Times New Roman CYR" w:hAnsi="Times New Roman CYR" w:cs="Times New Roman CYR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067C8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C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L%20KME%20CS\MZIO_Object\f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f3</Template>
  <TotalTime>1</TotalTime>
  <Pages>15</Pages>
  <Words>3318</Words>
  <Characters>18919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государственного имущества Республики Татарстан,</vt:lpstr>
    </vt:vector>
  </TitlesOfParts>
  <Company>ICL - KME CS</Company>
  <LinksUpToDate>false</LinksUpToDate>
  <CharactersWithSpaces>22193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государственного имущества Республики Татарстан,</dc:title>
  <dc:creator>тахнет</dc:creator>
  <cp:lastModifiedBy>школа</cp:lastModifiedBy>
  <cp:revision>2</cp:revision>
  <cp:lastPrinted>2018-02-05T05:43:00Z</cp:lastPrinted>
  <dcterms:created xsi:type="dcterms:W3CDTF">2018-02-08T04:56:00Z</dcterms:created>
  <dcterms:modified xsi:type="dcterms:W3CDTF">2018-02-08T04:56:00Z</dcterms:modified>
</cp:coreProperties>
</file>